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8FE" w:rsidRDefault="00FE5560" w:rsidP="006D38FE">
      <w:pPr>
        <w:ind w:left="993" w:right="-1050"/>
        <w:jc w:val="center"/>
        <w:rPr>
          <w:rFonts w:ascii="Arial" w:hAnsi="Arial" w:cs="Arial"/>
          <w:b/>
          <w:color w:val="0D0D0D"/>
          <w:sz w:val="6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-388620</wp:posOffset>
            </wp:positionV>
            <wp:extent cx="1156335" cy="1149350"/>
            <wp:effectExtent l="0" t="0" r="0" b="0"/>
            <wp:wrapNone/>
            <wp:docPr id="15" name="Picture 2" descr="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8FE" w:rsidRPr="006D38FE">
        <w:rPr>
          <w:rFonts w:ascii="Arial" w:hAnsi="Arial" w:cs="Arial"/>
          <w:b/>
          <w:color w:val="0D0D0D"/>
          <w:sz w:val="60"/>
        </w:rPr>
        <w:t>Activities to share at home</w:t>
      </w:r>
      <w:r w:rsidR="006D38FE">
        <w:rPr>
          <w:rFonts w:ascii="Arial" w:hAnsi="Arial" w:cs="Arial"/>
          <w:b/>
          <w:color w:val="0D0D0D"/>
          <w:sz w:val="60"/>
        </w:rPr>
        <w:t>…</w:t>
      </w:r>
    </w:p>
    <w:p w:rsidR="00E76C34" w:rsidRPr="006D38FE" w:rsidRDefault="00FE5560" w:rsidP="006D38FE">
      <w:pPr>
        <w:ind w:left="993" w:right="-1050"/>
        <w:jc w:val="center"/>
        <w:rPr>
          <w:rFonts w:ascii="Arial" w:hAnsi="Arial" w:cs="Arial"/>
          <w:b/>
          <w:color w:val="0D0D0D"/>
          <w:sz w:val="62"/>
        </w:rPr>
      </w:pPr>
      <w:r>
        <w:rPr>
          <w:rFonts w:ascii="Arial" w:hAnsi="Arial" w:cs="Arial"/>
          <w:b/>
          <w:noProof/>
          <w:color w:val="0D0D0D"/>
          <w:sz w:val="6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322580</wp:posOffset>
                </wp:positionV>
                <wp:extent cx="6172200" cy="249555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C34" w:rsidRDefault="00E76C34" w:rsidP="00E76C34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  <w:b/>
                              </w:rPr>
                              <w:t>Helpful activities for you and your child to do together:</w:t>
                            </w:r>
                          </w:p>
                          <w:p w:rsidR="00E76C34" w:rsidRPr="00E76C34" w:rsidRDefault="00E76C34" w:rsidP="00E76C34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ind w:left="709" w:hanging="20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Helping you around the house, e.g. setting the table, washing up, putting the shopping away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Sitting together looking at a book and listening to stories</w:t>
                            </w:r>
                          </w:p>
                          <w:p w:rsid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ind w:left="567" w:hanging="65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Visiting places together like the park, supermarket, station, bank, library, post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:rsidR="00E76C34" w:rsidRPr="00E76C34" w:rsidRDefault="00E76C34" w:rsidP="00E76C34">
                            <w:pPr>
                              <w:ind w:left="56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office, launderette, </w:t>
                            </w: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castles, farms, parks </w:t>
                            </w:r>
                            <w:proofErr w:type="spellStart"/>
                            <w:r w:rsidRPr="00E76C34">
                              <w:rPr>
                                <w:rFonts w:ascii="Arial" w:hAnsi="Arial" w:cs="Arial"/>
                              </w:rPr>
                              <w:t>etc</w:t>
                            </w:r>
                            <w:proofErr w:type="spellEnd"/>
                            <w:r w:rsidRPr="00E76C3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Singing rhymes and songs 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Collecting things like buttons, shells, postcards or pebbles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Playing together 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Playing outdoors</w:t>
                            </w:r>
                          </w:p>
                          <w:p w:rsidR="00E76C34" w:rsidRDefault="00E76C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41.25pt;margin-top:25.4pt;width:486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">
                <v:textbox>
                  <w:txbxContent>
                    <w:p w:rsidR="00E76C34" w:rsidRDefault="00E76C34" w:rsidP="00E76C34">
                      <w:pPr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E76C34" w:rsidRPr="00E76C34" w:rsidRDefault="00E76C34" w:rsidP="00E76C34">
                      <w:pPr>
                        <w:ind w:left="142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E76C34">
                        <w:rPr>
                          <w:rFonts w:ascii="Arial" w:hAnsi="Arial" w:cs="Arial"/>
                          <w:b/>
                        </w:rPr>
                        <w:t>Helpful activities for you and your child to do together:</w:t>
                      </w:r>
                    </w:p>
                    <w:p w:rsidR="00E76C34" w:rsidRPr="00E76C34" w:rsidRDefault="00E76C34" w:rsidP="00E76C34">
                      <w:pPr>
                        <w:ind w:left="142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ind w:left="709" w:hanging="207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Helping you around the house, e.g. setting the table, washing up, putting the shopping away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Sitting together looking at a book and listening to stories</w:t>
                      </w:r>
                    </w:p>
                    <w:p w:rsidR="00E76C34" w:rsidRDefault="00E76C34" w:rsidP="00E76C34">
                      <w:pPr>
                        <w:numPr>
                          <w:ilvl w:val="0"/>
                          <w:numId w:val="2"/>
                        </w:numPr>
                        <w:ind w:left="567" w:hanging="65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 xml:space="preserve">Visiting places together like the park, supermarket, station, bank, library, post </w:t>
                      </w: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:rsidR="00E76C34" w:rsidRPr="00E76C34" w:rsidRDefault="00E76C34" w:rsidP="00E76C34">
                      <w:pPr>
                        <w:ind w:left="567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office, launderette, </w:t>
                      </w:r>
                      <w:r w:rsidRPr="00E76C34">
                        <w:rPr>
                          <w:rFonts w:ascii="Arial" w:hAnsi="Arial" w:cs="Arial"/>
                        </w:rPr>
                        <w:t xml:space="preserve">castles, farms, parks etc 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 xml:space="preserve">Singing rhymes and songs 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Collecting things like buttons, shells, postcards or pebbles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 xml:space="preserve">Playing together 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Playing outdoors</w:t>
                      </w:r>
                    </w:p>
                    <w:p w:rsidR="00E76C34" w:rsidRDefault="00E76C34"/>
                  </w:txbxContent>
                </v:textbox>
              </v:rect>
            </w:pict>
          </mc:Fallback>
        </mc:AlternateContent>
      </w:r>
      <w:r w:rsidR="00E76C34">
        <w:rPr>
          <w:rFonts w:ascii="Comic Sans MS" w:hAnsi="Comic Sans MS" w:cs="Tahoma"/>
          <w:b/>
          <w:color w:val="0070C0"/>
          <w:sz w:val="5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76C34" w:rsidRDefault="00E76C34" w:rsidP="00E76C34">
      <w:pPr>
        <w:ind w:left="-709"/>
        <w:jc w:val="center"/>
        <w:rPr>
          <w:rFonts w:ascii="Arial" w:hAnsi="Arial" w:cs="Arial"/>
          <w:b/>
          <w:color w:val="0D0D0D"/>
          <w:sz w:val="62"/>
        </w:rPr>
      </w:pPr>
    </w:p>
    <w:p w:rsidR="00E76C34" w:rsidRDefault="00E76C34" w:rsidP="00E76C34">
      <w:pPr>
        <w:ind w:left="-709"/>
        <w:jc w:val="center"/>
        <w:rPr>
          <w:rFonts w:ascii="Arial" w:hAnsi="Arial" w:cs="Arial"/>
          <w:b/>
          <w:color w:val="0D0D0D"/>
          <w:sz w:val="62"/>
        </w:rPr>
      </w:pPr>
    </w:p>
    <w:p w:rsidR="00E76C34" w:rsidRPr="00E76C34" w:rsidRDefault="00E76C34" w:rsidP="00E76C34">
      <w:pPr>
        <w:ind w:left="-709"/>
        <w:jc w:val="center"/>
        <w:rPr>
          <w:rFonts w:ascii="Arial" w:hAnsi="Arial" w:cs="Arial"/>
          <w:b/>
          <w:color w:val="0D0D0D"/>
          <w:sz w:val="62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FE5560" w:rsidP="00E76C34">
      <w:pPr>
        <w:ind w:left="-426"/>
        <w:jc w:val="both"/>
        <w:rPr>
          <w:rFonts w:ascii="Arial" w:hAnsi="Arial" w:cs="Arial"/>
          <w:b/>
          <w:color w:val="0000FF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165100</wp:posOffset>
            </wp:positionV>
            <wp:extent cx="1793240" cy="3202305"/>
            <wp:effectExtent l="19050" t="19050" r="0" b="0"/>
            <wp:wrapNone/>
            <wp:docPr id="11" name="Picture 7" descr="wiping_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ping_cu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C34" w:rsidRDefault="00FE5560" w:rsidP="00E76C34">
      <w:pPr>
        <w:ind w:left="-426"/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noProof/>
          <w:color w:val="0D0D0D"/>
          <w:sz w:val="6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250825</wp:posOffset>
                </wp:positionV>
                <wp:extent cx="6172200" cy="222885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C34" w:rsidRDefault="00E76C34" w:rsidP="00E76C34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  <w:b/>
                              </w:rPr>
                              <w:t>Talking together:</w:t>
                            </w: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A child learns a lot from talking.</w:t>
                            </w: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Talk about: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What happened today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What you did today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A television programme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Things you like/dislike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4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The games your child plays with other children</w:t>
                            </w:r>
                          </w:p>
                          <w:p w:rsidR="00E76C34" w:rsidRDefault="00E76C34" w:rsidP="00E76C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-41.25pt;margin-top:19.75pt;width:486pt;height:17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">
                <v:textbox>
                  <w:txbxContent>
                    <w:p w:rsidR="00E76C34" w:rsidRDefault="00E76C34" w:rsidP="00E76C34">
                      <w:pPr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  <w:b/>
                        </w:rPr>
                        <w:t>Talking together:</w:t>
                      </w: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A child learns a lot from talking.</w:t>
                      </w: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Talk about: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What happened today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What you did today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A television programme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Things you like/dislike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4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The games your child plays with other children</w:t>
                      </w:r>
                    </w:p>
                    <w:p w:rsidR="00E76C34" w:rsidRDefault="00E76C34" w:rsidP="00E76C34"/>
                  </w:txbxContent>
                </v:textbox>
              </v:rect>
            </w:pict>
          </mc:Fallback>
        </mc:AlternateContent>
      </w: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Default="00E76C34" w:rsidP="00E76C34">
      <w:pPr>
        <w:ind w:left="-426"/>
        <w:jc w:val="both"/>
        <w:rPr>
          <w:rFonts w:ascii="Arial" w:hAnsi="Arial" w:cs="Arial"/>
          <w:b/>
          <w:color w:val="0000FF"/>
        </w:rPr>
      </w:pPr>
    </w:p>
    <w:p w:rsidR="00E76C34" w:rsidRPr="00E76C34" w:rsidRDefault="00E76C34" w:rsidP="00E76C34">
      <w:pPr>
        <w:ind w:left="-709"/>
        <w:jc w:val="center"/>
        <w:rPr>
          <w:rFonts w:ascii="Arial" w:hAnsi="Arial" w:cs="Arial"/>
          <w:b/>
          <w:color w:val="0D0D0D"/>
          <w:sz w:val="62"/>
        </w:rPr>
      </w:pPr>
    </w:p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FE5560" w:rsidP="00E76C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153035</wp:posOffset>
                </wp:positionV>
                <wp:extent cx="6172200" cy="2009775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C34" w:rsidRDefault="00E76C34" w:rsidP="00E76C34">
                            <w:pPr>
                              <w:ind w:left="142"/>
                              <w:jc w:val="both"/>
                              <w:rPr>
                                <w:rFonts w:ascii="Arial" w:hAnsi="Arial" w:cs="Arial"/>
                                <w:b/>
                                <w:color w:val="0000FF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  <w:b/>
                              </w:rPr>
                              <w:t>Listening skills:</w:t>
                            </w:r>
                          </w:p>
                          <w:p w:rsidR="00E76C34" w:rsidRP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It is important a child learns to listen.  You can </w:t>
                            </w:r>
                            <w:r>
                              <w:rPr>
                                <w:rFonts w:ascii="Arial" w:hAnsi="Arial" w:cs="Arial"/>
                              </w:rPr>
                              <w:t>help by:</w:t>
                            </w:r>
                          </w:p>
                          <w:p w:rsidR="00E76C34" w:rsidRDefault="00E76C34" w:rsidP="00E76C3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6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Reading stories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6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Learning rhymes and songs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6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 xml:space="preserve">Taking turns in conversation </w:t>
                            </w:r>
                          </w:p>
                          <w:p w:rsidR="00E76C34" w:rsidRPr="00E76C34" w:rsidRDefault="00E76C34" w:rsidP="00E76C34">
                            <w:pPr>
                              <w:numPr>
                                <w:ilvl w:val="0"/>
                                <w:numId w:val="6"/>
                              </w:numPr>
                              <w:ind w:left="709" w:hanging="283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76C34">
                              <w:rPr>
                                <w:rFonts w:ascii="Arial" w:hAnsi="Arial" w:cs="Arial"/>
                              </w:rPr>
                              <w:t>Showing and explaining how things work</w:t>
                            </w:r>
                          </w:p>
                          <w:p w:rsidR="00E76C34" w:rsidRDefault="00E76C34" w:rsidP="00E76C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41.25pt;margin-top:12.05pt;width:486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">
                <v:textbox>
                  <w:txbxContent>
                    <w:p w:rsidR="00E76C34" w:rsidRDefault="00E76C34" w:rsidP="00E76C34">
                      <w:pPr>
                        <w:ind w:left="142"/>
                        <w:jc w:val="both"/>
                        <w:rPr>
                          <w:rFonts w:ascii="Arial" w:hAnsi="Arial" w:cs="Arial"/>
                          <w:b/>
                          <w:color w:val="0000FF"/>
                        </w:rPr>
                      </w:pP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  <w:b/>
                        </w:rPr>
                        <w:t>Listening skills:</w:t>
                      </w:r>
                    </w:p>
                    <w:p w:rsidR="00E76C34" w:rsidRP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 xml:space="preserve">It is important a child learns to listen.  You can </w:t>
                      </w:r>
                      <w:r>
                        <w:rPr>
                          <w:rFonts w:ascii="Arial" w:hAnsi="Arial" w:cs="Arial"/>
                        </w:rPr>
                        <w:t>help by:</w:t>
                      </w:r>
                    </w:p>
                    <w:p w:rsidR="00E76C34" w:rsidRDefault="00E76C34" w:rsidP="00E76C34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6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Reading stories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6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Learning rhymes and songs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6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 xml:space="preserve">Taking turns in conversation </w:t>
                      </w:r>
                    </w:p>
                    <w:p w:rsidR="00E76C34" w:rsidRPr="00E76C34" w:rsidRDefault="00E76C34" w:rsidP="00E76C34">
                      <w:pPr>
                        <w:numPr>
                          <w:ilvl w:val="0"/>
                          <w:numId w:val="6"/>
                        </w:numPr>
                        <w:ind w:left="709" w:hanging="283"/>
                        <w:jc w:val="both"/>
                        <w:rPr>
                          <w:rFonts w:ascii="Arial" w:hAnsi="Arial" w:cs="Arial"/>
                        </w:rPr>
                      </w:pPr>
                      <w:r w:rsidRPr="00E76C34">
                        <w:rPr>
                          <w:rFonts w:ascii="Arial" w:hAnsi="Arial" w:cs="Arial"/>
                        </w:rPr>
                        <w:t>Showing and explaining how things work</w:t>
                      </w:r>
                    </w:p>
                    <w:p w:rsidR="00E76C34" w:rsidRDefault="00E76C34" w:rsidP="00E76C34"/>
                  </w:txbxContent>
                </v:textbox>
              </v:rect>
            </w:pict>
          </mc:Fallback>
        </mc:AlternateContent>
      </w:r>
    </w:p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6D38FE" w:rsidRDefault="006D38FE" w:rsidP="006D38FE">
      <w:pPr>
        <w:ind w:left="-709"/>
        <w:jc w:val="both"/>
        <w:rPr>
          <w:rFonts w:ascii="Arial" w:hAnsi="Arial" w:cs="Arial"/>
          <w:b/>
        </w:rPr>
      </w:pPr>
      <w:r w:rsidRPr="00E76C34">
        <w:rPr>
          <w:rFonts w:ascii="Arial" w:hAnsi="Arial" w:cs="Arial"/>
          <w:b/>
        </w:rPr>
        <w:t>All of these activities provide lots of opportunities for talking and sharing ideas with each other.</w:t>
      </w:r>
    </w:p>
    <w:p w:rsidR="006D38FE" w:rsidRDefault="006D38FE" w:rsidP="006D38FE">
      <w:pPr>
        <w:ind w:left="-709"/>
        <w:jc w:val="both"/>
        <w:rPr>
          <w:rFonts w:ascii="Arial" w:hAnsi="Arial" w:cs="Arial"/>
          <w:b/>
        </w:rPr>
      </w:pPr>
    </w:p>
    <w:p w:rsidR="006D38FE" w:rsidRPr="006D38FE" w:rsidRDefault="006D38FE" w:rsidP="006D38FE">
      <w:pPr>
        <w:ind w:left="-709" w:right="-766"/>
        <w:jc w:val="both"/>
        <w:rPr>
          <w:rFonts w:ascii="Arial" w:hAnsi="Arial" w:cs="Arial"/>
          <w:b/>
          <w:szCs w:val="36"/>
        </w:rPr>
      </w:pPr>
      <w:r w:rsidRPr="006D38FE">
        <w:rPr>
          <w:rFonts w:ascii="Arial" w:hAnsi="Arial" w:cs="Arial"/>
          <w:b/>
          <w:szCs w:val="36"/>
        </w:rPr>
        <w:t xml:space="preserve">Activities like these will help to develop your child’s vocabulary and broaden their general knowledge of the world around them. </w:t>
      </w:r>
    </w:p>
    <w:p w:rsidR="006D38FE" w:rsidRDefault="006D38FE" w:rsidP="006D38FE">
      <w:pPr>
        <w:ind w:left="-567" w:right="-1050"/>
        <w:rPr>
          <w:rFonts w:ascii="Arial" w:hAnsi="Arial" w:cs="Arial"/>
          <w:b/>
          <w:color w:val="0D0D0D"/>
          <w:sz w:val="62"/>
        </w:rPr>
      </w:pPr>
      <w:r>
        <w:rPr>
          <w:rFonts w:ascii="Arial" w:hAnsi="Arial" w:cs="Arial"/>
          <w:b/>
          <w:color w:val="0D0D0D"/>
          <w:sz w:val="60"/>
        </w:rPr>
        <w:lastRenderedPageBreak/>
        <w:t>More ac</w:t>
      </w:r>
      <w:r w:rsidRPr="006D38FE">
        <w:rPr>
          <w:rFonts w:ascii="Arial" w:hAnsi="Arial" w:cs="Arial"/>
          <w:b/>
          <w:color w:val="0D0D0D"/>
          <w:sz w:val="60"/>
        </w:rPr>
        <w:t>tivities to share at home…</w:t>
      </w:r>
    </w:p>
    <w:p w:rsidR="00E76C34" w:rsidRDefault="00FE5560" w:rsidP="00E76C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200025</wp:posOffset>
                </wp:positionV>
                <wp:extent cx="6172200" cy="2486025"/>
                <wp:effectExtent l="0" t="0" r="0" b="0"/>
                <wp:wrapNone/>
                <wp:docPr id="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8FE" w:rsidRDefault="006D38FE" w:rsidP="006D38FE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6D38FE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  <w:b/>
                              </w:rPr>
                              <w:t>Some simple games for all the family to play:</w:t>
                            </w:r>
                          </w:p>
                          <w:p w:rsidR="006D38FE" w:rsidRPr="006D38FE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D38FE" w:rsidRP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 xml:space="preserve">Snakes and Ladders and other board games </w:t>
                            </w:r>
                          </w:p>
                          <w:p w:rsidR="006D38FE" w:rsidRP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Jigsaw puzzles with big pieces</w:t>
                            </w:r>
                          </w:p>
                          <w:p w:rsidR="006D38FE" w:rsidRP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Snap or other matching games</w:t>
                            </w:r>
                          </w:p>
                          <w:p w:rsidR="006D38FE" w:rsidRP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Colour or picture dominoes</w:t>
                            </w:r>
                          </w:p>
                          <w:p w:rsidR="006D38FE" w:rsidRP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I Spy and other guessing games</w:t>
                            </w:r>
                          </w:p>
                          <w:p w:rsidR="006D38FE" w:rsidRDefault="006D38FE" w:rsidP="006D38FE">
                            <w:pPr>
                              <w:numPr>
                                <w:ilvl w:val="0"/>
                                <w:numId w:val="8"/>
                              </w:numPr>
                              <w:ind w:left="426" w:hanging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Picture lotto</w:t>
                            </w:r>
                          </w:p>
                          <w:p w:rsidR="006D38FE" w:rsidRDefault="006D38FE" w:rsidP="006D38FE">
                            <w:pPr>
                              <w:jc w:val="both"/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</w:p>
                          <w:p w:rsidR="006D38FE" w:rsidRPr="006D38FE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6D38FE">
                              <w:rPr>
                                <w:rFonts w:ascii="Arial" w:hAnsi="Arial" w:cs="Arial"/>
                              </w:rPr>
                              <w:t>Remember, learning is fun and exciting, involving new experiences and it is important to praise and encourage your child’s efforts.</w:t>
                            </w:r>
                          </w:p>
                          <w:p w:rsidR="006D38FE" w:rsidRPr="006D38FE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38FE" w:rsidRDefault="006D38FE" w:rsidP="006D3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-29.25pt;margin-top:15.75pt;width:486pt;height:1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">
                <v:textbox>
                  <w:txbxContent>
                    <w:p w:rsidR="006D38FE" w:rsidRDefault="006D38FE" w:rsidP="006D38FE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</w:p>
                    <w:p w:rsidR="006D38FE" w:rsidRDefault="006D38FE" w:rsidP="006D38FE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6D38FE">
                        <w:rPr>
                          <w:rFonts w:ascii="Arial" w:hAnsi="Arial" w:cs="Arial"/>
                          <w:b/>
                        </w:rPr>
                        <w:t>Some simple games for all the family to play:</w:t>
                      </w:r>
                    </w:p>
                    <w:p w:rsidR="006D38FE" w:rsidRPr="006D38FE" w:rsidRDefault="006D38FE" w:rsidP="006D38FE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D38FE" w:rsidRP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 xml:space="preserve">Snakes and Ladders and other board games </w:t>
                      </w:r>
                    </w:p>
                    <w:p w:rsidR="006D38FE" w:rsidRP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Jigsaw puzzles with big pieces</w:t>
                      </w:r>
                    </w:p>
                    <w:p w:rsidR="006D38FE" w:rsidRP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Snap or other matching games</w:t>
                      </w:r>
                    </w:p>
                    <w:p w:rsidR="006D38FE" w:rsidRP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Colour or picture dominoes</w:t>
                      </w:r>
                    </w:p>
                    <w:p w:rsidR="006D38FE" w:rsidRP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I Spy and other guessing games</w:t>
                      </w:r>
                    </w:p>
                    <w:p w:rsidR="006D38FE" w:rsidRDefault="006D38FE" w:rsidP="006D38FE">
                      <w:pPr>
                        <w:numPr>
                          <w:ilvl w:val="0"/>
                          <w:numId w:val="8"/>
                        </w:numPr>
                        <w:ind w:left="426" w:hanging="284"/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Picture lotto</w:t>
                      </w:r>
                    </w:p>
                    <w:p w:rsidR="006D38FE" w:rsidRDefault="006D38FE" w:rsidP="006D38FE">
                      <w:pPr>
                        <w:jc w:val="both"/>
                        <w:rPr>
                          <w:rFonts w:ascii="Comic Sans MS" w:hAnsi="Comic Sans MS"/>
                          <w:color w:val="0000FF"/>
                        </w:rPr>
                      </w:pPr>
                    </w:p>
                    <w:p w:rsidR="006D38FE" w:rsidRPr="006D38FE" w:rsidRDefault="006D38FE" w:rsidP="006D38FE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6D38FE">
                        <w:rPr>
                          <w:rFonts w:ascii="Arial" w:hAnsi="Arial" w:cs="Arial"/>
                        </w:rPr>
                        <w:t>Remember, learning is fun and exciting, involving new experiences and it is important to praise and encourage your child’s efforts.</w:t>
                      </w:r>
                    </w:p>
                    <w:p w:rsidR="006D38FE" w:rsidRPr="006D38FE" w:rsidRDefault="006D38FE" w:rsidP="006D38F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D38FE" w:rsidRDefault="006D38FE" w:rsidP="006D38FE"/>
                  </w:txbxContent>
                </v:textbox>
              </v:rect>
            </w:pict>
          </mc:Fallback>
        </mc:AlternateContent>
      </w:r>
    </w:p>
    <w:p w:rsidR="00E76C34" w:rsidRDefault="00FE5560" w:rsidP="00E76C34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83185</wp:posOffset>
            </wp:positionV>
            <wp:extent cx="1495425" cy="1752600"/>
            <wp:effectExtent l="0" t="0" r="0" b="0"/>
            <wp:wrapNone/>
            <wp:docPr id="10" name="Picture 10" descr="kicking_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icking_ba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E76C34" w:rsidRDefault="00E76C34" w:rsidP="00E76C34"/>
    <w:p w:rsidR="006D38FE" w:rsidRDefault="006D38FE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6D38FE" w:rsidRDefault="006D38FE" w:rsidP="006D38FE">
      <w:pPr>
        <w:ind w:left="-567" w:right="-1050"/>
        <w:rPr>
          <w:rFonts w:ascii="Arial" w:hAnsi="Arial" w:cs="Arial"/>
          <w:b/>
          <w:color w:val="0D0D0D"/>
          <w:sz w:val="62"/>
        </w:rPr>
      </w:pPr>
      <w:r>
        <w:rPr>
          <w:rFonts w:ascii="Arial" w:hAnsi="Arial" w:cs="Arial"/>
          <w:b/>
          <w:color w:val="0D0D0D"/>
          <w:sz w:val="60"/>
        </w:rPr>
        <w:t>Things your child should be able to do before they start school:</w:t>
      </w:r>
    </w:p>
    <w:p w:rsidR="006D38FE" w:rsidRDefault="006D38FE" w:rsidP="006D38FE">
      <w:pPr>
        <w:ind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Pr="000C559D" w:rsidRDefault="000C559D" w:rsidP="000C559D">
      <w:pPr>
        <w:jc w:val="both"/>
        <w:rPr>
          <w:rFonts w:ascii="Arial" w:hAnsi="Arial" w:cs="Arial"/>
        </w:rPr>
      </w:pPr>
      <w:r w:rsidRPr="000C559D">
        <w:rPr>
          <w:rFonts w:ascii="Arial" w:hAnsi="Arial" w:cs="Arial"/>
        </w:rPr>
        <w:t>Please ensure your child can do all of the following things independently …</w:t>
      </w: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176530</wp:posOffset>
                </wp:positionV>
                <wp:extent cx="6172200" cy="2110740"/>
                <wp:effectExtent l="0" t="0" r="0" b="0"/>
                <wp:wrapNone/>
                <wp:docPr id="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59D" w:rsidRDefault="000C559D" w:rsidP="000C559D">
                            <w:pPr>
                              <w:jc w:val="both"/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="006D38FE" w:rsidRPr="000C559D">
                              <w:rPr>
                                <w:rFonts w:ascii="Arial" w:hAnsi="Arial" w:cs="Arial"/>
                              </w:rPr>
                              <w:t>Dress and undress him/herself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</w:t>
                            </w:r>
                            <w:r w:rsidRPr="000C559D">
                              <w:rPr>
                                <w:rFonts w:ascii="Arial" w:hAnsi="Arial" w:cs="Arial"/>
                              </w:rPr>
                              <w:t>Change shoes and plimsolls</w:t>
                            </w:r>
                          </w:p>
                          <w:p w:rsidR="006D38FE" w:rsidRPr="000C559D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38FE" w:rsidRPr="006D38FE" w:rsidRDefault="006D38FE" w:rsidP="006D38FE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D38FE" w:rsidRDefault="006D38FE" w:rsidP="006D38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left:0;text-align:left;margin-left:-29.25pt;margin-top:13.9pt;width:486pt;height:16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">
                <v:textbox>
                  <w:txbxContent>
                    <w:p w:rsidR="000C559D" w:rsidRDefault="000C559D" w:rsidP="000C559D">
                      <w:pPr>
                        <w:jc w:val="both"/>
                        <w:rPr>
                          <w:rFonts w:ascii="Comic Sans MS" w:hAnsi="Comic Sans MS"/>
                          <w:color w:val="0000FF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="006D38FE" w:rsidRPr="000C559D">
                        <w:rPr>
                          <w:rFonts w:ascii="Arial" w:hAnsi="Arial" w:cs="Arial"/>
                        </w:rPr>
                        <w:t>Dress and undress him/herself</w:t>
                      </w:r>
                      <w:r>
                        <w:rPr>
                          <w:rFonts w:ascii="Arial" w:hAnsi="Arial" w:cs="Arial"/>
                        </w:rPr>
                        <w:t xml:space="preserve">                                 </w:t>
                      </w:r>
                      <w:r w:rsidRPr="000C559D">
                        <w:rPr>
                          <w:rFonts w:ascii="Arial" w:hAnsi="Arial" w:cs="Arial"/>
                        </w:rPr>
                        <w:t>Change shoes and plimsolls</w:t>
                      </w:r>
                    </w:p>
                    <w:p w:rsidR="006D38FE" w:rsidRPr="000C559D" w:rsidRDefault="006D38FE" w:rsidP="006D38F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D38FE" w:rsidRPr="006D38FE" w:rsidRDefault="006D38FE" w:rsidP="006D38FE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6D38FE" w:rsidRDefault="006D38FE" w:rsidP="006D38FE"/>
                  </w:txbxContent>
                </v:textbox>
              </v:rect>
            </w:pict>
          </mc:Fallback>
        </mc:AlternateContent>
      </w: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182245</wp:posOffset>
            </wp:positionV>
            <wp:extent cx="1476375" cy="1657350"/>
            <wp:effectExtent l="0" t="0" r="0" b="0"/>
            <wp:wrapNone/>
            <wp:docPr id="13" name="Picture 13" descr="change _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nge _sho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182245</wp:posOffset>
            </wp:positionV>
            <wp:extent cx="1071245" cy="1678305"/>
            <wp:effectExtent l="0" t="0" r="0" b="0"/>
            <wp:wrapNone/>
            <wp:docPr id="12" name="Picture 12" descr="dress_und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ess_undres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115570</wp:posOffset>
                </wp:positionV>
                <wp:extent cx="6172200" cy="2110740"/>
                <wp:effectExtent l="0" t="0" r="0" b="0"/>
                <wp:wrapNone/>
                <wp:docPr id="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59D" w:rsidRPr="000C559D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C559D">
                              <w:rPr>
                                <w:rFonts w:ascii="Arial" w:hAnsi="Arial" w:cs="Arial"/>
                              </w:rPr>
                              <w:t xml:space="preserve">Put on and fasten his/her coat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     </w:t>
                            </w:r>
                            <w:r w:rsidRPr="000C559D">
                              <w:rPr>
                                <w:rFonts w:ascii="Arial" w:hAnsi="Arial" w:cs="Arial"/>
                              </w:rPr>
                              <w:t xml:space="preserve">Use the toilet properly and flush it    </w:t>
                            </w:r>
                          </w:p>
                          <w:p w:rsidR="000C559D" w:rsidRPr="000C559D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C559D">
                              <w:rPr>
                                <w:rFonts w:ascii="Arial" w:hAnsi="Arial" w:cs="Arial"/>
                              </w:rPr>
                              <w:t>Pull a zip up and down</w:t>
                            </w:r>
                          </w:p>
                          <w:p w:rsidR="000C559D" w:rsidRPr="000C559D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559D" w:rsidRPr="006D38FE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559D" w:rsidRDefault="000C559D" w:rsidP="000C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1" style="position:absolute;left:0;text-align:left;margin-left:-29.25pt;margin-top:9.1pt;width:486pt;height:166.2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">
                <v:textbox>
                  <w:txbxContent>
                    <w:p w:rsidR="000C559D" w:rsidRPr="000C559D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C559D">
                        <w:rPr>
                          <w:rFonts w:ascii="Arial" w:hAnsi="Arial" w:cs="Arial"/>
                        </w:rPr>
                        <w:t>Put on and fasten his/her coat</w:t>
                      </w:r>
                      <w:r w:rsidRPr="000C559D">
                        <w:rPr>
                          <w:rFonts w:ascii="Arial" w:hAnsi="Arial" w:cs="Arial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</w:rPr>
                        <w:t xml:space="preserve">               </w:t>
                      </w:r>
                      <w:r w:rsidRPr="000C559D">
                        <w:rPr>
                          <w:rFonts w:ascii="Arial" w:hAnsi="Arial" w:cs="Arial"/>
                        </w:rPr>
                        <w:t>Use t</w:t>
                      </w:r>
                      <w:r w:rsidRPr="000C559D">
                        <w:rPr>
                          <w:rFonts w:ascii="Arial" w:hAnsi="Arial" w:cs="Arial"/>
                        </w:rPr>
                        <w:t xml:space="preserve">he toilet properly and flush it    </w:t>
                      </w:r>
                    </w:p>
                    <w:p w:rsidR="000C559D" w:rsidRPr="000C559D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0C559D">
                        <w:rPr>
                          <w:rFonts w:ascii="Arial" w:hAnsi="Arial" w:cs="Arial"/>
                        </w:rPr>
                        <w:t>Pull a zip up and down</w:t>
                      </w:r>
                    </w:p>
                    <w:p w:rsidR="000C559D" w:rsidRPr="000C559D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C559D" w:rsidRPr="006D38FE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C559D" w:rsidRDefault="000C559D" w:rsidP="000C559D"/>
                  </w:txbxContent>
                </v:textbox>
              </v:rect>
            </w:pict>
          </mc:Fallback>
        </mc:AlternateContent>
      </w: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205740</wp:posOffset>
            </wp:positionV>
            <wp:extent cx="1381125" cy="1600200"/>
            <wp:effectExtent l="0" t="0" r="0" b="0"/>
            <wp:wrapNone/>
            <wp:docPr id="19" name="Picture 19" descr="flush_toi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ush_toil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66040</wp:posOffset>
            </wp:positionV>
            <wp:extent cx="1045210" cy="1477010"/>
            <wp:effectExtent l="0" t="0" r="0" b="0"/>
            <wp:wrapNone/>
            <wp:docPr id="17" name="Picture 17" descr="put_on_c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t_on_coa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FE5560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FE5560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FE5560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264160</wp:posOffset>
            </wp:positionV>
            <wp:extent cx="962025" cy="1219200"/>
            <wp:effectExtent l="0" t="0" r="0" b="0"/>
            <wp:wrapNone/>
            <wp:docPr id="21" name="Picture 21" descr="use_handkerc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se_handkerchie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-328930</wp:posOffset>
                </wp:positionV>
                <wp:extent cx="6172200" cy="2110740"/>
                <wp:effectExtent l="0" t="0" r="0" b="0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694" w:rsidRPr="00E20EF5" w:rsidRDefault="008D1694" w:rsidP="008D1694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Blow his/her nose using a tissue            </w:t>
                            </w:r>
                            <w:r w:rsidR="00E20EF5" w:rsidRPr="00E20EF5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 w:rsidR="00FE5560">
                              <w:rPr>
                                <w:rFonts w:ascii="Arial" w:hAnsi="Arial" w:cs="Arial"/>
                              </w:rPr>
                              <w:t>Putt</w:t>
                            </w:r>
                            <w:r w:rsidR="00E20EF5" w:rsidRPr="00E20EF5">
                              <w:rPr>
                                <w:rFonts w:ascii="Arial" w:hAnsi="Arial" w:cs="Arial"/>
                              </w:rPr>
                              <w:t xml:space="preserve"> his/her hand over their mouth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</w:p>
                          <w:p w:rsidR="008D1694" w:rsidRPr="00E20EF5" w:rsidRDefault="00FE5560" w:rsidP="008D1694">
                            <w:pPr>
                              <w:jc w:val="both"/>
                              <w:rPr>
                                <w:rFonts w:ascii="Arial" w:hAnsi="Arial" w:cs="Arial"/>
                                <w:color w:val="0000FF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0EF5" w:rsidRPr="00E20EF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D1694" w:rsidRPr="00E20EF5">
                              <w:rPr>
                                <w:rFonts w:ascii="Arial" w:hAnsi="Arial" w:cs="Arial"/>
                              </w:rPr>
                              <w:t xml:space="preserve">and put it in the bin </w:t>
                            </w:r>
                            <w:r w:rsidR="00E20EF5" w:rsidRPr="00E20EF5">
                              <w:rPr>
                                <w:rFonts w:ascii="Arial" w:hAnsi="Arial" w:cs="Arial"/>
                              </w:rPr>
                              <w:t xml:space="preserve">afterwards              </w:t>
                            </w:r>
                            <w:r w:rsidR="00E20EF5"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0EF5" w:rsidRPr="00E20EF5">
                              <w:rPr>
                                <w:rFonts w:ascii="Arial" w:hAnsi="Arial" w:cs="Arial"/>
                              </w:rPr>
                              <w:t>when they cough or sneeze</w:t>
                            </w:r>
                            <w:r w:rsidR="008D1694" w:rsidRPr="00E20EF5">
                              <w:rPr>
                                <w:rFonts w:ascii="Arial" w:hAnsi="Arial" w:cs="Arial"/>
                              </w:rPr>
                              <w:t xml:space="preserve">                          </w:t>
                            </w:r>
                          </w:p>
                          <w:p w:rsidR="000C559D" w:rsidRDefault="000C559D" w:rsidP="000C559D">
                            <w:pPr>
                              <w:jc w:val="both"/>
                              <w:rPr>
                                <w:rFonts w:ascii="Comic Sans MS" w:hAnsi="Comic Sans MS"/>
                                <w:color w:val="0000FF"/>
                              </w:rPr>
                            </w:pPr>
                          </w:p>
                          <w:p w:rsidR="000C559D" w:rsidRPr="000C559D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559D" w:rsidRPr="00E20EF5" w:rsidRDefault="00E20EF5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>… and w</w:t>
                            </w:r>
                            <w:r w:rsidR="00FE5560">
                              <w:rPr>
                                <w:rFonts w:ascii="Arial" w:hAnsi="Arial" w:cs="Arial"/>
                              </w:rPr>
                              <w:t>ash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 their hands after doing either of these</w:t>
                            </w:r>
                          </w:p>
                          <w:p w:rsidR="000C559D" w:rsidRDefault="000C559D" w:rsidP="000C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2" style="position:absolute;left:0;text-align:left;margin-left:-29.25pt;margin-top:-25.9pt;width:486pt;height:16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">
                <v:textbox>
                  <w:txbxContent>
                    <w:p w:rsidR="008D1694" w:rsidRPr="00E20EF5" w:rsidRDefault="008D1694" w:rsidP="008D1694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Blow his/her nose using a tissue            </w:t>
                      </w:r>
                      <w:r w:rsidR="00E20EF5" w:rsidRPr="00E20EF5">
                        <w:rPr>
                          <w:rFonts w:ascii="Arial" w:hAnsi="Arial" w:cs="Arial"/>
                        </w:rPr>
                        <w:t xml:space="preserve">   </w:t>
                      </w:r>
                      <w:r w:rsidR="00FE5560">
                        <w:rPr>
                          <w:rFonts w:ascii="Arial" w:hAnsi="Arial" w:cs="Arial"/>
                        </w:rPr>
                        <w:t>Putt</w:t>
                      </w:r>
                      <w:r w:rsidR="00E20EF5" w:rsidRPr="00E20EF5">
                        <w:rPr>
                          <w:rFonts w:ascii="Arial" w:hAnsi="Arial" w:cs="Arial"/>
                        </w:rPr>
                        <w:t xml:space="preserve"> his/her hand over their mouth 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       </w:t>
                      </w:r>
                    </w:p>
                    <w:p w:rsidR="008D1694" w:rsidRPr="00E20EF5" w:rsidRDefault="00FE5560" w:rsidP="008D1694">
                      <w:pPr>
                        <w:jc w:val="both"/>
                        <w:rPr>
                          <w:rFonts w:ascii="Arial" w:hAnsi="Arial" w:cs="Arial"/>
                          <w:color w:val="0000FF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r w:rsidR="00E20EF5" w:rsidRPr="00E20EF5">
                        <w:rPr>
                          <w:rFonts w:ascii="Arial" w:hAnsi="Arial" w:cs="Arial"/>
                        </w:rPr>
                        <w:t xml:space="preserve"> </w:t>
                      </w:r>
                      <w:r w:rsidR="008D1694" w:rsidRPr="00E20EF5">
                        <w:rPr>
                          <w:rFonts w:ascii="Arial" w:hAnsi="Arial" w:cs="Arial"/>
                        </w:rPr>
                        <w:t xml:space="preserve">and put it in the bin </w:t>
                      </w:r>
                      <w:r w:rsidR="00E20EF5" w:rsidRPr="00E20EF5">
                        <w:rPr>
                          <w:rFonts w:ascii="Arial" w:hAnsi="Arial" w:cs="Arial"/>
                        </w:rPr>
                        <w:t xml:space="preserve">afterwards              </w:t>
                      </w:r>
                      <w:r w:rsidR="00E20EF5">
                        <w:rPr>
                          <w:rFonts w:ascii="Arial" w:hAnsi="Arial" w:cs="Arial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0EF5" w:rsidRPr="00E20EF5">
                        <w:rPr>
                          <w:rFonts w:ascii="Arial" w:hAnsi="Arial" w:cs="Arial"/>
                        </w:rPr>
                        <w:t>when they cough or sneeze</w:t>
                      </w:r>
                      <w:r w:rsidR="008D1694" w:rsidRPr="00E20EF5">
                        <w:rPr>
                          <w:rFonts w:ascii="Arial" w:hAnsi="Arial" w:cs="Arial"/>
                        </w:rPr>
                        <w:t xml:space="preserve">                          </w:t>
                      </w:r>
                    </w:p>
                    <w:p w:rsidR="000C559D" w:rsidRDefault="000C559D" w:rsidP="000C559D">
                      <w:pPr>
                        <w:jc w:val="both"/>
                        <w:rPr>
                          <w:rFonts w:ascii="Comic Sans MS" w:hAnsi="Comic Sans MS"/>
                          <w:color w:val="0000FF"/>
                        </w:rPr>
                      </w:pPr>
                    </w:p>
                    <w:p w:rsidR="000C559D" w:rsidRPr="000C559D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C559D" w:rsidRPr="00E20EF5" w:rsidRDefault="00E20EF5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</w:t>
                      </w:r>
                      <w:r w:rsidRPr="00E20EF5">
                        <w:rPr>
                          <w:rFonts w:ascii="Arial" w:hAnsi="Arial" w:cs="Arial"/>
                        </w:rPr>
                        <w:t>… and w</w:t>
                      </w:r>
                      <w:r w:rsidR="00FE5560">
                        <w:rPr>
                          <w:rFonts w:ascii="Arial" w:hAnsi="Arial" w:cs="Arial"/>
                        </w:rPr>
                        <w:t>ash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 their hands after doing either of these</w:t>
                      </w:r>
                    </w:p>
                    <w:p w:rsidR="000C559D" w:rsidRDefault="000C559D" w:rsidP="000C559D"/>
                  </w:txbxContent>
                </v:textbox>
              </v:rect>
            </w:pict>
          </mc:Fallback>
        </mc:AlternateContent>
      </w: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6D38FE" w:rsidRPr="006D38FE" w:rsidRDefault="006D38FE" w:rsidP="006D38FE">
      <w:pPr>
        <w:ind w:left="-851" w:right="-766"/>
        <w:jc w:val="both"/>
        <w:rPr>
          <w:rFonts w:ascii="Arial" w:hAnsi="Arial" w:cs="Arial"/>
          <w:b/>
          <w:sz w:val="36"/>
          <w:szCs w:val="36"/>
        </w:rPr>
      </w:pPr>
    </w:p>
    <w:p w:rsidR="000C559D" w:rsidRDefault="000C559D" w:rsidP="00E76C34"/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Pr="000C559D" w:rsidRDefault="00FE5560" w:rsidP="000C55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179070</wp:posOffset>
                </wp:positionV>
                <wp:extent cx="6172200" cy="2110740"/>
                <wp:effectExtent l="0" t="0" r="0" b="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EF5" w:rsidRDefault="00E20EF5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559D" w:rsidRPr="00E20EF5" w:rsidRDefault="00E20EF5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20EF5">
                              <w:rPr>
                                <w:rFonts w:ascii="Arial" w:hAnsi="Arial" w:cs="Arial"/>
                              </w:rPr>
                              <w:t>Wash and dry his/her hands and face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     Tidy/clear away his/her toys/work equipment</w:t>
                            </w:r>
                          </w:p>
                          <w:p w:rsidR="000C559D" w:rsidRPr="006D38FE" w:rsidRDefault="000C559D" w:rsidP="000C559D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559D" w:rsidRDefault="000C559D" w:rsidP="000C55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3" style="position:absolute;margin-left:-29.25pt;margin-top:14.1pt;width:486pt;height:16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">
                <v:textbox>
                  <w:txbxContent>
                    <w:p w:rsidR="00E20EF5" w:rsidRDefault="00E20EF5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C559D" w:rsidRPr="00E20EF5" w:rsidRDefault="00E20EF5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20EF5">
                        <w:rPr>
                          <w:rFonts w:ascii="Arial" w:hAnsi="Arial" w:cs="Arial"/>
                        </w:rPr>
                        <w:t>Wash and dry his/her hands and face</w:t>
                      </w:r>
                      <w:r>
                        <w:rPr>
                          <w:rFonts w:ascii="Arial" w:hAnsi="Arial" w:cs="Arial"/>
                        </w:rPr>
                        <w:t xml:space="preserve">          Tidy/clear away his/her toys/work equipment</w:t>
                      </w:r>
                    </w:p>
                    <w:p w:rsidR="000C559D" w:rsidRPr="006D38FE" w:rsidRDefault="000C559D" w:rsidP="000C559D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0C559D" w:rsidRDefault="000C559D" w:rsidP="000C559D"/>
                  </w:txbxContent>
                </v:textbox>
              </v:rect>
            </w:pict>
          </mc:Fallback>
        </mc:AlternateContent>
      </w:r>
    </w:p>
    <w:p w:rsidR="000C559D" w:rsidRPr="000C559D" w:rsidRDefault="000C559D" w:rsidP="000C559D"/>
    <w:p w:rsidR="000C559D" w:rsidRPr="000C559D" w:rsidRDefault="000C559D" w:rsidP="000C559D"/>
    <w:p w:rsidR="000C559D" w:rsidRPr="000C559D" w:rsidRDefault="00FE5560" w:rsidP="000C559D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179705</wp:posOffset>
            </wp:positionV>
            <wp:extent cx="981075" cy="1247775"/>
            <wp:effectExtent l="0" t="0" r="0" b="0"/>
            <wp:wrapNone/>
            <wp:docPr id="22" name="Picture 22" descr="tidy_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dy_toy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113030</wp:posOffset>
            </wp:positionV>
            <wp:extent cx="1127760" cy="1520190"/>
            <wp:effectExtent l="0" t="0" r="0" b="0"/>
            <wp:wrapNone/>
            <wp:docPr id="18" name="Picture 18" descr="wash_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sh_hand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Pr="000C559D" w:rsidRDefault="000C559D" w:rsidP="000C559D"/>
    <w:p w:rsidR="000C559D" w:rsidRDefault="000C559D" w:rsidP="000C559D"/>
    <w:p w:rsidR="000C559D" w:rsidRDefault="00FE5560" w:rsidP="000C559D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234950</wp:posOffset>
                </wp:positionV>
                <wp:extent cx="6172200" cy="2110740"/>
                <wp:effectExtent l="0" t="0" r="0" b="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11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0EF5" w:rsidRDefault="00FE5560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</w:t>
                            </w:r>
                            <w:r w:rsidR="00E20EF5">
                              <w:rPr>
                                <w:rFonts w:ascii="Arial" w:hAnsi="Arial" w:cs="Arial"/>
                              </w:rPr>
                              <w:t xml:space="preserve">Use a knife and fork                                           </w:t>
                            </w: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It may be a good idea for your child </w:t>
                            </w: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to practise putting on their PE kit, </w:t>
                            </w: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 xml:space="preserve">taking it off and packing it away </w:t>
                            </w: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                                                                      </w:t>
                            </w:r>
                            <w:r w:rsidRPr="00E20EF5">
                              <w:rPr>
                                <w:rFonts w:ascii="Arial" w:hAnsi="Arial" w:cs="Arial"/>
                              </w:rPr>
                              <w:t>in their PE bag.</w:t>
                            </w:r>
                            <w:r>
                              <w:rPr>
                                <w:rFonts w:ascii="Comic Sans MS" w:hAnsi="Comic Sans MS"/>
                                <w:color w:val="0000FF"/>
                              </w:rPr>
                              <w:t xml:space="preserve"> </w:t>
                            </w: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0EF5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0EF5" w:rsidRPr="006D38FE" w:rsidRDefault="00E20EF5" w:rsidP="00E20EF5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20EF5" w:rsidRDefault="00E20EF5" w:rsidP="00E20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4" style="position:absolute;left:0;text-align:left;margin-left:-29.25pt;margin-top:18.5pt;width:486pt;height:16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">
                <v:textbox>
                  <w:txbxContent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20EF5" w:rsidRDefault="00FE5560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</w:t>
                      </w:r>
                      <w:r w:rsidR="00E20EF5">
                        <w:rPr>
                          <w:rFonts w:ascii="Arial" w:hAnsi="Arial" w:cs="Arial"/>
                        </w:rPr>
                        <w:t xml:space="preserve">Use a knife and fork                                           </w:t>
                      </w:r>
                    </w:p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                          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It may be a good idea for your child </w:t>
                      </w:r>
                    </w:p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                          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to practise putting on their PE kit, </w:t>
                      </w:r>
                    </w:p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                          </w:t>
                      </w:r>
                      <w:r w:rsidRPr="00E20EF5">
                        <w:rPr>
                          <w:rFonts w:ascii="Arial" w:hAnsi="Arial" w:cs="Arial"/>
                        </w:rPr>
                        <w:t xml:space="preserve">taking it off and packing it away </w:t>
                      </w:r>
                    </w:p>
                    <w:p w:rsidR="00E20EF5" w:rsidRDefault="00E20EF5" w:rsidP="00E20EF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                                                                        </w:t>
                      </w:r>
                      <w:r w:rsidRPr="00E20EF5">
                        <w:rPr>
                          <w:rFonts w:ascii="Arial" w:hAnsi="Arial" w:cs="Arial"/>
                        </w:rPr>
                        <w:t>in their PE bag.</w:t>
                      </w:r>
                      <w:r>
                        <w:rPr>
                          <w:rFonts w:ascii="Comic Sans MS" w:hAnsi="Comic Sans MS"/>
                          <w:color w:val="0000FF"/>
                        </w:rPr>
                        <w:t xml:space="preserve"> </w:t>
                      </w:r>
                    </w:p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20EF5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20EF5" w:rsidRPr="006D38FE" w:rsidRDefault="00E20EF5" w:rsidP="00E20EF5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E20EF5" w:rsidRDefault="00E20EF5" w:rsidP="00E20EF5"/>
                  </w:txbxContent>
                </v:textbox>
              </v:rect>
            </w:pict>
          </mc:Fallback>
        </mc:AlternateContent>
      </w:r>
    </w:p>
    <w:p w:rsidR="000C559D" w:rsidRPr="000C559D" w:rsidRDefault="000C559D" w:rsidP="000C559D"/>
    <w:p w:rsidR="000C559D" w:rsidRDefault="000C559D" w:rsidP="000C559D"/>
    <w:p w:rsidR="000C559D" w:rsidRDefault="000C559D" w:rsidP="000C559D">
      <w:pPr>
        <w:jc w:val="center"/>
      </w:pPr>
    </w:p>
    <w:p w:rsidR="000C559D" w:rsidRPr="000C559D" w:rsidRDefault="00FE5560" w:rsidP="000C559D"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45720</wp:posOffset>
            </wp:positionV>
            <wp:extent cx="1038225" cy="1304925"/>
            <wp:effectExtent l="0" t="0" r="0" b="0"/>
            <wp:wrapNone/>
            <wp:docPr id="24" name="Picture 24" descr="knife_and_f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nife_and_fo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59D" w:rsidRPr="000C559D" w:rsidRDefault="008D1694" w:rsidP="008D1694">
      <w:pPr>
        <w:tabs>
          <w:tab w:val="left" w:pos="1470"/>
        </w:tabs>
      </w:pPr>
      <w:r>
        <w:tab/>
      </w:r>
    </w:p>
    <w:p w:rsidR="000C559D" w:rsidRPr="000C559D" w:rsidRDefault="000C559D" w:rsidP="000C559D"/>
    <w:p w:rsidR="000C559D" w:rsidRPr="000C559D" w:rsidRDefault="000C559D" w:rsidP="000C559D"/>
    <w:p w:rsidR="000C559D" w:rsidRPr="000C559D" w:rsidRDefault="00E20EF5" w:rsidP="00E20EF5">
      <w:pPr>
        <w:tabs>
          <w:tab w:val="left" w:pos="1005"/>
        </w:tabs>
      </w:pPr>
      <w:r>
        <w:tab/>
      </w:r>
    </w:p>
    <w:p w:rsidR="000C559D" w:rsidRDefault="000C559D" w:rsidP="000C559D"/>
    <w:p w:rsidR="000C559D" w:rsidRDefault="000C559D" w:rsidP="000C559D">
      <w:pPr>
        <w:tabs>
          <w:tab w:val="left" w:pos="1785"/>
        </w:tabs>
      </w:pPr>
      <w:r>
        <w:tab/>
      </w:r>
    </w:p>
    <w:p w:rsidR="000C559D" w:rsidRPr="000C559D" w:rsidRDefault="000C559D" w:rsidP="000C559D"/>
    <w:p w:rsidR="00FE5560" w:rsidRDefault="00FE5560" w:rsidP="008D1694">
      <w:pPr>
        <w:tabs>
          <w:tab w:val="left" w:pos="1770"/>
        </w:tabs>
      </w:pPr>
    </w:p>
    <w:p w:rsidR="00FE5560" w:rsidRDefault="00FE5560" w:rsidP="00FE5560">
      <w:pPr>
        <w:tabs>
          <w:tab w:val="left" w:pos="1770"/>
        </w:tabs>
        <w:ind w:left="-709"/>
      </w:pPr>
    </w:p>
    <w:p w:rsidR="00FE5560" w:rsidRDefault="00FE5560" w:rsidP="00FE5560">
      <w:pPr>
        <w:tabs>
          <w:tab w:val="left" w:pos="1770"/>
        </w:tabs>
        <w:ind w:left="-709"/>
      </w:pPr>
    </w:p>
    <w:p w:rsidR="00FE5560" w:rsidRDefault="00FE5560" w:rsidP="00FE5560">
      <w:pPr>
        <w:tabs>
          <w:tab w:val="left" w:pos="1770"/>
        </w:tabs>
        <w:ind w:left="-709"/>
      </w:pPr>
      <w:r>
        <w:t xml:space="preserve">If you have any concerns or would like to discuss any of the things contained in this booklet, please do not hesitate to get in touch. </w:t>
      </w: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-153035</wp:posOffset>
            </wp:positionV>
            <wp:extent cx="6076950" cy="8401050"/>
            <wp:effectExtent l="0" t="0" r="0" b="0"/>
            <wp:wrapNone/>
            <wp:docPr id="27" name="Picture 27" descr="C:\Users\admi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</w:p>
    <w:p w:rsidR="00FE5560" w:rsidRDefault="00FE5560" w:rsidP="008D1694">
      <w:pPr>
        <w:tabs>
          <w:tab w:val="left" w:pos="1770"/>
        </w:tabs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342900</wp:posOffset>
            </wp:positionV>
            <wp:extent cx="1527810" cy="989330"/>
            <wp:effectExtent l="0" t="0" r="0" b="0"/>
            <wp:wrapTopAndBottom/>
            <wp:docPr id="25" name="Picture 25" descr="Image result for change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hange for life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282575</wp:posOffset>
            </wp:positionV>
            <wp:extent cx="1485900" cy="1116330"/>
            <wp:effectExtent l="0" t="0" r="0" b="0"/>
            <wp:wrapNone/>
            <wp:docPr id="26" name="Picture 26" descr="Image result for change for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hange for life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560" w:rsidRDefault="00FE5560" w:rsidP="008D1694">
      <w:pPr>
        <w:tabs>
          <w:tab w:val="left" w:pos="1770"/>
        </w:tabs>
      </w:pPr>
    </w:p>
    <w:p w:rsidR="000C559D" w:rsidRPr="000C559D" w:rsidRDefault="000C559D" w:rsidP="000C559D"/>
    <w:p w:rsidR="00E20EF5" w:rsidRDefault="00E20EF5" w:rsidP="00E20EF5">
      <w:pPr>
        <w:ind w:right="-908"/>
        <w:jc w:val="both"/>
        <w:rPr>
          <w:rFonts w:ascii="Comic Sans MS" w:hAnsi="Comic Sans MS"/>
        </w:rPr>
      </w:pPr>
    </w:p>
    <w:p w:rsidR="00E20EF5" w:rsidRDefault="00E20EF5" w:rsidP="00E20EF5">
      <w:pPr>
        <w:ind w:left="-567" w:right="-908"/>
        <w:jc w:val="both"/>
        <w:rPr>
          <w:rFonts w:ascii="Arial" w:hAnsi="Arial" w:cs="Arial"/>
          <w:color w:val="0B0C0C"/>
          <w:shd w:val="clear" w:color="auto" w:fill="FFFFFF"/>
        </w:rPr>
      </w:pPr>
      <w:r w:rsidRPr="00E20EF5">
        <w:rPr>
          <w:rFonts w:ascii="Arial" w:hAnsi="Arial" w:cs="Arial"/>
        </w:rPr>
        <w:t xml:space="preserve">A recently published Public Health England paper entitled ‘How healthy behaviour supports children’s wellbeing’ has identified a link between </w:t>
      </w:r>
      <w:r w:rsidRPr="00E20EF5">
        <w:rPr>
          <w:rFonts w:ascii="Arial" w:hAnsi="Arial" w:cs="Arial"/>
          <w:color w:val="0B0C0C"/>
          <w:shd w:val="clear" w:color="auto" w:fill="FFFFFF"/>
        </w:rPr>
        <w:t xml:space="preserve">children’s screen time and lower levels of wellbeing. </w:t>
      </w:r>
    </w:p>
    <w:p w:rsidR="00E20EF5" w:rsidRPr="00E20EF5" w:rsidRDefault="00E20EF5" w:rsidP="00E20EF5">
      <w:pPr>
        <w:ind w:left="-567" w:right="-908"/>
        <w:jc w:val="both"/>
        <w:rPr>
          <w:rFonts w:ascii="Arial" w:hAnsi="Arial" w:cs="Arial"/>
          <w:color w:val="0B0C0C"/>
          <w:shd w:val="clear" w:color="auto" w:fill="FFFFFF"/>
        </w:rPr>
      </w:pPr>
    </w:p>
    <w:p w:rsidR="00E20EF5" w:rsidRPr="00E20EF5" w:rsidRDefault="00E20EF5" w:rsidP="00E20EF5">
      <w:pPr>
        <w:ind w:left="-567" w:right="-908"/>
        <w:jc w:val="both"/>
        <w:rPr>
          <w:rFonts w:ascii="Arial" w:hAnsi="Arial" w:cs="Arial"/>
          <w:color w:val="0B0C0C"/>
          <w:shd w:val="clear" w:color="auto" w:fill="FFFFFF"/>
        </w:rPr>
      </w:pPr>
      <w:r w:rsidRPr="00E20EF5">
        <w:rPr>
          <w:rFonts w:ascii="Arial" w:hAnsi="Arial" w:cs="Arial"/>
        </w:rPr>
        <w:t>The paper has been released as part of a new</w:t>
      </w:r>
      <w:r w:rsidRPr="00E20EF5">
        <w:rPr>
          <w:rFonts w:ascii="Arial" w:hAnsi="Arial" w:cs="Arial"/>
          <w:b/>
          <w:color w:val="000080"/>
        </w:rPr>
        <w:t xml:space="preserve"> </w:t>
      </w:r>
      <w:r w:rsidRPr="00E20EF5">
        <w:rPr>
          <w:rFonts w:ascii="Arial" w:hAnsi="Arial" w:cs="Arial"/>
          <w:color w:val="0B0C0C"/>
          <w:shd w:val="clear" w:color="auto" w:fill="FFFFFF"/>
        </w:rPr>
        <w:t>Change4Life campaign which has identified 5 everyday chan</w:t>
      </w:r>
      <w:r>
        <w:rPr>
          <w:rFonts w:ascii="Arial" w:hAnsi="Arial" w:cs="Arial"/>
          <w:color w:val="0B0C0C"/>
          <w:shd w:val="clear" w:color="auto" w:fill="FFFFFF"/>
        </w:rPr>
        <w:t>ges which families can make.</w:t>
      </w:r>
    </w:p>
    <w:p w:rsidR="00E20EF5" w:rsidRPr="00E20EF5" w:rsidRDefault="00E20EF5" w:rsidP="00E20EF5">
      <w:pPr>
        <w:ind w:left="-567" w:right="-908"/>
        <w:jc w:val="both"/>
        <w:rPr>
          <w:rFonts w:ascii="Arial" w:hAnsi="Arial" w:cs="Arial"/>
          <w:color w:val="0B0C0C"/>
          <w:shd w:val="clear" w:color="auto" w:fill="FFFFFF"/>
          <w:lang w:eastAsia="en-GB"/>
        </w:rPr>
      </w:pPr>
      <w:r w:rsidRPr="00E20EF5">
        <w:rPr>
          <w:rFonts w:ascii="Arial" w:hAnsi="Arial" w:cs="Arial"/>
          <w:color w:val="0B0C0C"/>
          <w:shd w:val="clear" w:color="auto" w:fill="FFFFFF"/>
          <w:lang w:eastAsia="en-GB"/>
        </w:rPr>
        <w:t>The 5 ‘Smart Restart’ changes families can choose from are:</w:t>
      </w:r>
    </w:p>
    <w:p w:rsidR="00E20EF5" w:rsidRPr="00E20EF5" w:rsidRDefault="00E20EF5" w:rsidP="00E20EF5">
      <w:pPr>
        <w:ind w:left="-567" w:right="-908"/>
        <w:jc w:val="both"/>
        <w:rPr>
          <w:rFonts w:ascii="Arial" w:hAnsi="Arial" w:cs="Arial"/>
        </w:rPr>
      </w:pPr>
    </w:p>
    <w:p w:rsidR="00E20EF5" w:rsidRPr="00E20EF5" w:rsidRDefault="00E20EF5" w:rsidP="00E20EF5">
      <w:pPr>
        <w:numPr>
          <w:ilvl w:val="0"/>
          <w:numId w:val="9"/>
        </w:numPr>
        <w:shd w:val="clear" w:color="auto" w:fill="FFFFFF"/>
        <w:spacing w:after="75"/>
        <w:ind w:left="0" w:right="-908" w:hanging="567"/>
        <w:rPr>
          <w:rFonts w:ascii="Arial" w:hAnsi="Arial" w:cs="Arial"/>
          <w:color w:val="0B0C0C"/>
          <w:lang w:eastAsia="en-GB"/>
        </w:rPr>
      </w:pPr>
      <w:r w:rsidRPr="00E20EF5">
        <w:rPr>
          <w:rFonts w:ascii="Arial" w:hAnsi="Arial" w:cs="Arial"/>
          <w:color w:val="0B0C0C"/>
          <w:lang w:eastAsia="en-GB"/>
        </w:rPr>
        <w:t>stretch your legs – encouraging families to swap car or bus journeys for walking, scooting or cycling</w:t>
      </w:r>
    </w:p>
    <w:p w:rsidR="00E20EF5" w:rsidRPr="00E20EF5" w:rsidRDefault="00E20EF5" w:rsidP="00E20EF5">
      <w:pPr>
        <w:shd w:val="clear" w:color="auto" w:fill="FFFFFF"/>
        <w:spacing w:after="75"/>
        <w:ind w:right="-908" w:hanging="567"/>
        <w:rPr>
          <w:rFonts w:ascii="Arial" w:hAnsi="Arial" w:cs="Arial"/>
          <w:color w:val="0B0C0C"/>
          <w:lang w:eastAsia="en-GB"/>
        </w:rPr>
      </w:pPr>
    </w:p>
    <w:p w:rsidR="00E20EF5" w:rsidRPr="00E20EF5" w:rsidRDefault="00E20EF5" w:rsidP="00E20EF5">
      <w:pPr>
        <w:numPr>
          <w:ilvl w:val="0"/>
          <w:numId w:val="9"/>
        </w:numPr>
        <w:shd w:val="clear" w:color="auto" w:fill="FFFFFF"/>
        <w:spacing w:after="75"/>
        <w:ind w:left="0" w:right="-908" w:hanging="567"/>
        <w:rPr>
          <w:rFonts w:ascii="Arial" w:hAnsi="Arial" w:cs="Arial"/>
          <w:color w:val="0B0C0C"/>
          <w:lang w:eastAsia="en-GB"/>
        </w:rPr>
      </w:pPr>
      <w:r w:rsidRPr="00E20EF5">
        <w:rPr>
          <w:rFonts w:ascii="Arial" w:hAnsi="Arial" w:cs="Arial"/>
          <w:color w:val="0B0C0C"/>
          <w:lang w:eastAsia="en-GB"/>
        </w:rPr>
        <w:t>10-minute moves – incorporating fun ten minute activities into lives to help build to the goal of at least 60 active minutes a day</w:t>
      </w:r>
    </w:p>
    <w:p w:rsidR="00E20EF5" w:rsidRPr="00E20EF5" w:rsidRDefault="00E20EF5" w:rsidP="00E20EF5">
      <w:pPr>
        <w:shd w:val="clear" w:color="auto" w:fill="FFFFFF"/>
        <w:spacing w:after="75"/>
        <w:ind w:right="-908" w:hanging="567"/>
        <w:rPr>
          <w:rFonts w:ascii="Arial" w:hAnsi="Arial" w:cs="Arial"/>
          <w:color w:val="0B0C0C"/>
          <w:lang w:eastAsia="en-GB"/>
        </w:rPr>
      </w:pPr>
    </w:p>
    <w:p w:rsidR="00E20EF5" w:rsidRPr="00E20EF5" w:rsidRDefault="00E20EF5" w:rsidP="00E20EF5">
      <w:pPr>
        <w:numPr>
          <w:ilvl w:val="0"/>
          <w:numId w:val="9"/>
        </w:numPr>
        <w:shd w:val="clear" w:color="auto" w:fill="FFFFFF"/>
        <w:spacing w:after="75"/>
        <w:ind w:left="0" w:right="-908" w:hanging="567"/>
        <w:rPr>
          <w:rFonts w:ascii="Arial" w:hAnsi="Arial" w:cs="Arial"/>
          <w:color w:val="0B0C0C"/>
          <w:lang w:eastAsia="en-GB"/>
        </w:rPr>
      </w:pPr>
      <w:r w:rsidRPr="00E20EF5">
        <w:rPr>
          <w:rFonts w:ascii="Arial" w:hAnsi="Arial" w:cs="Arial"/>
          <w:color w:val="0B0C0C"/>
          <w:lang w:eastAsia="en-GB"/>
        </w:rPr>
        <w:t>screen-time switch – encouraging limiting screen time and swapping time in front of the TV, tablet or computer for something active</w:t>
      </w:r>
    </w:p>
    <w:p w:rsidR="00E20EF5" w:rsidRPr="00E20EF5" w:rsidRDefault="00E20EF5" w:rsidP="00E20EF5">
      <w:pPr>
        <w:shd w:val="clear" w:color="auto" w:fill="FFFFFF"/>
        <w:spacing w:after="75"/>
        <w:ind w:right="-908" w:hanging="567"/>
        <w:rPr>
          <w:rFonts w:ascii="Arial" w:hAnsi="Arial" w:cs="Arial"/>
          <w:color w:val="0B0C0C"/>
          <w:lang w:eastAsia="en-GB"/>
        </w:rPr>
      </w:pPr>
    </w:p>
    <w:p w:rsidR="00E20EF5" w:rsidRPr="00E20EF5" w:rsidRDefault="00E20EF5" w:rsidP="00E20EF5">
      <w:pPr>
        <w:numPr>
          <w:ilvl w:val="0"/>
          <w:numId w:val="9"/>
        </w:numPr>
        <w:shd w:val="clear" w:color="auto" w:fill="FFFFFF"/>
        <w:spacing w:after="75"/>
        <w:ind w:left="0" w:right="-908" w:hanging="567"/>
        <w:rPr>
          <w:rFonts w:ascii="Arial" w:hAnsi="Arial" w:cs="Arial"/>
          <w:color w:val="0B0C0C"/>
          <w:lang w:eastAsia="en-GB"/>
        </w:rPr>
      </w:pPr>
      <w:r w:rsidRPr="00E20EF5">
        <w:rPr>
          <w:rFonts w:ascii="Arial" w:hAnsi="Arial" w:cs="Arial"/>
          <w:color w:val="0B0C0C"/>
          <w:lang w:eastAsia="en-GB"/>
        </w:rPr>
        <w:t>beat the treats – encouraging families to swap unhealthy treats for healthy alternatives</w:t>
      </w:r>
    </w:p>
    <w:p w:rsidR="00E20EF5" w:rsidRPr="00E20EF5" w:rsidRDefault="00E20EF5" w:rsidP="00E20EF5">
      <w:pPr>
        <w:shd w:val="clear" w:color="auto" w:fill="FFFFFF"/>
        <w:spacing w:after="75"/>
        <w:ind w:right="-908" w:hanging="567"/>
        <w:rPr>
          <w:rFonts w:ascii="Arial" w:hAnsi="Arial" w:cs="Arial"/>
          <w:color w:val="0B0C0C"/>
          <w:lang w:eastAsia="en-GB"/>
        </w:rPr>
      </w:pPr>
    </w:p>
    <w:p w:rsidR="00E20EF5" w:rsidRDefault="00E20EF5" w:rsidP="00E20EF5">
      <w:pPr>
        <w:numPr>
          <w:ilvl w:val="0"/>
          <w:numId w:val="9"/>
        </w:numPr>
        <w:shd w:val="clear" w:color="auto" w:fill="FFFFFF"/>
        <w:spacing w:after="75"/>
        <w:ind w:left="0" w:right="-908" w:hanging="567"/>
        <w:rPr>
          <w:rFonts w:ascii="Arial" w:hAnsi="Arial" w:cs="Arial"/>
          <w:color w:val="0B0C0C"/>
          <w:lang w:eastAsia="en-GB"/>
        </w:rPr>
      </w:pPr>
      <w:r w:rsidRPr="00E20EF5">
        <w:rPr>
          <w:rFonts w:ascii="Arial" w:hAnsi="Arial" w:cs="Arial"/>
          <w:color w:val="0B0C0C"/>
          <w:lang w:eastAsia="en-GB"/>
        </w:rPr>
        <w:t>super lunches – help keep children going through the school day with ideas for quick and tasty lunches</w:t>
      </w:r>
    </w:p>
    <w:p w:rsidR="00FE5560" w:rsidRDefault="00FE5560" w:rsidP="00FE5560">
      <w:pPr>
        <w:pStyle w:val="ListParagraph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  <w:bookmarkStart w:id="0" w:name="_GoBack"/>
      <w:bookmarkEnd w:id="0"/>
    </w:p>
    <w:p w:rsidR="00FE5560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FE5560" w:rsidRPr="00E20EF5" w:rsidRDefault="00FE5560" w:rsidP="00FE5560">
      <w:pPr>
        <w:shd w:val="clear" w:color="auto" w:fill="FFFFFF"/>
        <w:spacing w:after="75"/>
        <w:ind w:right="-908"/>
        <w:rPr>
          <w:rFonts w:ascii="Arial" w:hAnsi="Arial" w:cs="Arial"/>
          <w:color w:val="0B0C0C"/>
          <w:lang w:eastAsia="en-GB"/>
        </w:rPr>
      </w:pPr>
    </w:p>
    <w:p w:rsidR="00E76C34" w:rsidRPr="000C559D" w:rsidRDefault="00E76C34" w:rsidP="000C559D">
      <w:pPr>
        <w:jc w:val="center"/>
      </w:pPr>
    </w:p>
    <w:sectPr w:rsidR="00E76C34" w:rsidRPr="000C559D" w:rsidSect="006D38FE">
      <w:footerReference w:type="default" r:id="rId23"/>
      <w:pgSz w:w="11906" w:h="16838"/>
      <w:pgMar w:top="1418" w:right="1800" w:bottom="284" w:left="1800" w:header="720" w:footer="720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C34" w:rsidRDefault="00E76C34">
      <w:r>
        <w:separator/>
      </w:r>
    </w:p>
  </w:endnote>
  <w:endnote w:type="continuationSeparator" w:id="0">
    <w:p w:rsidR="00E76C34" w:rsidRDefault="00E76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C34" w:rsidRDefault="00E76C34" w:rsidP="00E76C34">
    <w:pPr>
      <w:jc w:val="both"/>
      <w:rPr>
        <w:rFonts w:ascii="Comic Sans MS" w:hAnsi="Comic Sans MS"/>
        <w:color w:val="0000FF"/>
      </w:rPr>
    </w:pPr>
  </w:p>
  <w:p w:rsidR="00C030C6" w:rsidRDefault="00FE5560">
    <w:pPr>
      <w:pStyle w:val="Footer"/>
      <w:tabs>
        <w:tab w:val="left" w:pos="7088"/>
      </w:tabs>
      <w:rPr>
        <w:sz w:val="16"/>
      </w:rPr>
    </w:pPr>
    <w:r>
      <w:rPr>
        <w:snapToGrid w:val="0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C34" w:rsidRDefault="00E76C34">
      <w:r>
        <w:separator/>
      </w:r>
    </w:p>
  </w:footnote>
  <w:footnote w:type="continuationSeparator" w:id="0">
    <w:p w:rsidR="00E76C34" w:rsidRDefault="00E76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205D9"/>
    <w:multiLevelType w:val="hybridMultilevel"/>
    <w:tmpl w:val="01C8A4B0"/>
    <w:lvl w:ilvl="0" w:tplc="5AC25166">
      <w:start w:val="1"/>
      <w:numFmt w:val="bullet"/>
      <w:lvlText w:val="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870AF1"/>
    <w:multiLevelType w:val="hybridMultilevel"/>
    <w:tmpl w:val="E1AC0D0A"/>
    <w:lvl w:ilvl="0" w:tplc="5AC25166">
      <w:start w:val="1"/>
      <w:numFmt w:val="bullet"/>
      <w:lvlText w:val=""/>
      <w:lvlJc w:val="left"/>
      <w:pPr>
        <w:ind w:left="10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34C651C8"/>
    <w:multiLevelType w:val="hybridMultilevel"/>
    <w:tmpl w:val="670E11A2"/>
    <w:lvl w:ilvl="0" w:tplc="5AC251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F0A26"/>
    <w:multiLevelType w:val="hybridMultilevel"/>
    <w:tmpl w:val="F1DAE72C"/>
    <w:lvl w:ilvl="0" w:tplc="2E721A9E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4597731C"/>
    <w:multiLevelType w:val="hybridMultilevel"/>
    <w:tmpl w:val="B972E95C"/>
    <w:lvl w:ilvl="0" w:tplc="2E721A9E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56E97FC9"/>
    <w:multiLevelType w:val="hybridMultilevel"/>
    <w:tmpl w:val="2B3289A0"/>
    <w:lvl w:ilvl="0" w:tplc="5AC2516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663CF"/>
    <w:multiLevelType w:val="hybridMultilevel"/>
    <w:tmpl w:val="7FC8AAB8"/>
    <w:lvl w:ilvl="0" w:tplc="2E721A9E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5EA7738F"/>
    <w:multiLevelType w:val="hybridMultilevel"/>
    <w:tmpl w:val="9E2C66E4"/>
    <w:lvl w:ilvl="0" w:tplc="5AC25166">
      <w:start w:val="1"/>
      <w:numFmt w:val="bullet"/>
      <w:lvlText w:val="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652C1BE1"/>
    <w:multiLevelType w:val="hybridMultilevel"/>
    <w:tmpl w:val="993AAABE"/>
    <w:lvl w:ilvl="0" w:tplc="2E721A9E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34"/>
    <w:rsid w:val="000C559D"/>
    <w:rsid w:val="006D38FE"/>
    <w:rsid w:val="008D1694"/>
    <w:rsid w:val="00C030C6"/>
    <w:rsid w:val="00D70163"/>
    <w:rsid w:val="00E20EF5"/>
    <w:rsid w:val="00E76C34"/>
    <w:rsid w:val="00FE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44C7A3C"/>
  <w15:chartTrackingRefBased/>
  <w15:docId w15:val="{A6AB7670-0BF9-4BA8-B23C-792A6859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6C34"/>
    <w:rPr>
      <w:rFonts w:ascii="Tahoma" w:hAnsi="Tahom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PlainText">
    <w:name w:val="Plain Text"/>
    <w:basedOn w:val="Normal"/>
    <w:link w:val="PlainTextChar"/>
    <w:uiPriority w:val="99"/>
    <w:unhideWhenUsed/>
    <w:rsid w:val="00E76C34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76C34"/>
    <w:rPr>
      <w:rFonts w:ascii="Consolas" w:eastAsia="Calibri" w:hAnsi="Consolas"/>
      <w:sz w:val="21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E20EF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01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6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https://encrypted-tbn0.gstatic.com/images?q=tbn:ANd9GcTCAc8hue6Ib_uiU5KyMkwuS9YJ-AJ1uvJ2Fzf_9FX6ZhbiV4QWL_KolV4:https://i.pinimg.com/originals/bc/e3/0d/bce30dc24e4f5c82d9207a48295f94ce.g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https://encrypted-tbn0.gstatic.com/images?q=tbn:ANd9GcS0fbLJOiqwQUAYezUFt_1OYR1VJZW3sSshAY9SxX43hQoLg8ERicsWVns:https://boothferryprimary.co.uk/wp-content/uploads/2017/10/change4life.pn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1\admin%20staff\admin\My%20Documents\tempSimsRpt\ReportList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ReportList</Template>
  <TotalTime>142</TotalTime>
  <Pages>6</Pages>
  <Words>250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SIMS .net Standard Portrait Template</vt:lpstr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SIMS .net Standard Portrait Template</dc:title>
  <dc:subject/>
  <dc:creator>Admin</dc:creator>
  <cp:keywords/>
  <cp:lastModifiedBy>Admin</cp:lastModifiedBy>
  <cp:revision>2</cp:revision>
  <cp:lastPrinted>2020-05-18T10:36:00Z</cp:lastPrinted>
  <dcterms:created xsi:type="dcterms:W3CDTF">2020-05-13T10:05:00Z</dcterms:created>
  <dcterms:modified xsi:type="dcterms:W3CDTF">2020-05-18T10:36:00Z</dcterms:modified>
</cp:coreProperties>
</file>